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3150" w:type="dxa"/>
        <w:tblInd w:w="6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2"/>
        <w:gridCol w:w="2108"/>
      </w:tblGrid>
      <w:tr w:rsidR="00746FFC" w:rsidRPr="00746FFC" w:rsidTr="00746FFC">
        <w:trPr>
          <w:trHeight w:val="323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6FFC" w:rsidRPr="00746FFC" w:rsidRDefault="00746FFC" w:rsidP="00D2756B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hi-IN"/>
              </w:rPr>
            </w:pPr>
            <w:r w:rsidRPr="00746F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Ph.D.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6FFC" w:rsidRPr="00746FFC" w:rsidRDefault="00746FFC" w:rsidP="00D275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hi-IN"/>
              </w:rPr>
            </w:pPr>
            <w:r w:rsidRPr="00746F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FT / PT/ Faculty</w:t>
            </w:r>
          </w:p>
        </w:tc>
      </w:tr>
      <w:tr w:rsidR="00746FFC" w:rsidRPr="00746FFC" w:rsidTr="00746FFC">
        <w:trPr>
          <w:trHeight w:val="332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6FFC" w:rsidRPr="00746FFC" w:rsidRDefault="00746FFC" w:rsidP="00746FFC">
            <w:pPr>
              <w:spacing w:after="0" w:line="360" w:lineRule="auto"/>
              <w:ind w:right="-6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hi-IN"/>
              </w:rPr>
            </w:pPr>
            <w:r w:rsidRPr="00746F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Reg. No.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6FFC" w:rsidRPr="00746FFC" w:rsidRDefault="00746FFC" w:rsidP="00D2756B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hi-IN"/>
              </w:rPr>
            </w:pPr>
          </w:p>
        </w:tc>
      </w:tr>
    </w:tbl>
    <w:p w:rsidR="00746FFC" w:rsidRDefault="00D2756B" w:rsidP="00D2756B">
      <w:pPr>
        <w:spacing w:after="0" w:line="200" w:lineRule="exact"/>
        <w:ind w:left="720"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46FFC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</w:p>
    <w:p w:rsidR="00D2756B" w:rsidRPr="00746FFC" w:rsidRDefault="00D2756B" w:rsidP="00D2756B">
      <w:pPr>
        <w:spacing w:after="0" w:line="200" w:lineRule="exact"/>
        <w:ind w:left="720" w:firstLine="72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746FF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PROFORMA FOR SUBMISSION OF Ph</w:t>
      </w:r>
      <w:r w:rsidR="00746FF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. </w:t>
      </w:r>
      <w:r w:rsidRPr="00746FF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</w:t>
      </w:r>
      <w:r w:rsidR="00746FF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/</w:t>
      </w:r>
      <w:r w:rsidR="000D2D50" w:rsidRPr="00746FF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SYNOPSIS</w:t>
      </w:r>
    </w:p>
    <w:p w:rsidR="00D2756B" w:rsidRPr="00746FFC" w:rsidRDefault="00D2756B" w:rsidP="00D2756B">
      <w:pPr>
        <w:spacing w:after="0" w:line="200" w:lineRule="exact"/>
        <w:ind w:left="720" w:firstLine="72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A962A8" w:rsidRPr="00746FFC" w:rsidRDefault="00D2756B" w:rsidP="00D2756B">
      <w:pPr>
        <w:numPr>
          <w:ilvl w:val="0"/>
          <w:numId w:val="1"/>
        </w:numPr>
        <w:tabs>
          <w:tab w:val="num" w:pos="-399"/>
        </w:tabs>
        <w:spacing w:after="0" w:line="240" w:lineRule="auto"/>
        <w:ind w:hanging="134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6FFC">
        <w:rPr>
          <w:rFonts w:ascii="Times New Roman" w:eastAsia="Times New Roman" w:hAnsi="Times New Roman" w:cs="Times New Roman"/>
          <w:sz w:val="24"/>
          <w:szCs w:val="24"/>
        </w:rPr>
        <w:t>Registration Details:</w:t>
      </w:r>
    </w:p>
    <w:p w:rsidR="00D2756B" w:rsidRPr="00746FFC" w:rsidRDefault="00D2756B" w:rsidP="00A962A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6FFC">
        <w:rPr>
          <w:rFonts w:ascii="Times New Roman" w:eastAsia="Times New Roman" w:hAnsi="Times New Roman" w:cs="Times New Roman"/>
          <w:sz w:val="24"/>
          <w:szCs w:val="24"/>
        </w:rPr>
        <w:tab/>
      </w:r>
    </w:p>
    <w:tbl>
      <w:tblPr>
        <w:tblW w:w="10374" w:type="dxa"/>
        <w:tblInd w:w="-5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7"/>
        <w:gridCol w:w="2850"/>
        <w:gridCol w:w="2686"/>
        <w:gridCol w:w="2501"/>
      </w:tblGrid>
      <w:tr w:rsidR="00D2756B" w:rsidRPr="00746FFC" w:rsidTr="005D4CB8">
        <w:trPr>
          <w:trHeight w:val="615"/>
        </w:trPr>
        <w:tc>
          <w:tcPr>
            <w:tcW w:w="5187" w:type="dxa"/>
            <w:gridSpan w:val="2"/>
          </w:tcPr>
          <w:p w:rsidR="00D2756B" w:rsidRPr="00746FFC" w:rsidRDefault="00D2756B" w:rsidP="00D2756B">
            <w:pPr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Name of the Scholar :</w:t>
            </w:r>
          </w:p>
          <w:p w:rsidR="00B229FA" w:rsidRPr="00746FFC" w:rsidRDefault="00B229FA" w:rsidP="00D2756B">
            <w:pPr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756B" w:rsidRPr="00746FFC" w:rsidRDefault="00D2756B" w:rsidP="00D2756B">
            <w:pPr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Contact Phone Number:</w:t>
            </w:r>
          </w:p>
          <w:p w:rsidR="00D2756B" w:rsidRPr="00746FFC" w:rsidRDefault="00D2756B" w:rsidP="00D2756B">
            <w:pPr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Email ID:</w:t>
            </w:r>
          </w:p>
        </w:tc>
        <w:tc>
          <w:tcPr>
            <w:tcW w:w="5187" w:type="dxa"/>
            <w:gridSpan w:val="2"/>
          </w:tcPr>
          <w:p w:rsidR="00D2756B" w:rsidRPr="00746FFC" w:rsidRDefault="00D2756B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Address for Communication:</w:t>
            </w:r>
          </w:p>
          <w:p w:rsidR="00D2756B" w:rsidRPr="00746FFC" w:rsidRDefault="00D2756B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756B" w:rsidRPr="00746FFC" w:rsidRDefault="00D2756B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756B" w:rsidRPr="00746FFC" w:rsidRDefault="00D2756B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756B" w:rsidRPr="00746FFC" w:rsidRDefault="00D2756B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756B" w:rsidRPr="00746FFC" w:rsidTr="00B229FA">
        <w:trPr>
          <w:trHeight w:val="2015"/>
        </w:trPr>
        <w:tc>
          <w:tcPr>
            <w:tcW w:w="5187" w:type="dxa"/>
            <w:gridSpan w:val="2"/>
          </w:tcPr>
          <w:p w:rsidR="00D2756B" w:rsidRPr="00746FFC" w:rsidRDefault="00D2756B" w:rsidP="00D2756B">
            <w:pPr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Name of the </w:t>
            </w:r>
            <w:r w:rsidR="000D2D50"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Guide / </w:t>
            </w: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Supervisor  :</w:t>
            </w:r>
          </w:p>
          <w:p w:rsidR="000D2D50" w:rsidRPr="00746FFC" w:rsidRDefault="000D2D50" w:rsidP="00D2756B">
            <w:pPr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756B" w:rsidRPr="00746FFC" w:rsidRDefault="00D2756B" w:rsidP="00D2756B">
            <w:pPr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Designation:</w:t>
            </w:r>
          </w:p>
          <w:p w:rsidR="00D2756B" w:rsidRPr="00746FFC" w:rsidRDefault="00D2756B" w:rsidP="00D2756B">
            <w:pPr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Contact Phone Number:</w:t>
            </w:r>
          </w:p>
          <w:p w:rsidR="00D2756B" w:rsidRPr="00746FFC" w:rsidRDefault="00D2756B" w:rsidP="00D2756B">
            <w:pPr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Email ID:</w:t>
            </w:r>
          </w:p>
        </w:tc>
        <w:tc>
          <w:tcPr>
            <w:tcW w:w="5187" w:type="dxa"/>
            <w:gridSpan w:val="2"/>
          </w:tcPr>
          <w:p w:rsidR="00D2756B" w:rsidRPr="00746FFC" w:rsidRDefault="00D2756B" w:rsidP="00D2756B">
            <w:pPr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Name of the </w:t>
            </w:r>
            <w:r w:rsidR="000D2D50"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Co-Guide</w:t>
            </w: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, if any:</w:t>
            </w:r>
          </w:p>
          <w:p w:rsidR="000D2D50" w:rsidRPr="00746FFC" w:rsidRDefault="000D2D50" w:rsidP="00D2756B">
            <w:pPr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756B" w:rsidRPr="00746FFC" w:rsidRDefault="00D2756B" w:rsidP="00D2756B">
            <w:pPr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Designation:</w:t>
            </w:r>
          </w:p>
          <w:p w:rsidR="00D2756B" w:rsidRPr="00746FFC" w:rsidRDefault="00D2756B" w:rsidP="00D2756B">
            <w:pPr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Contact Phone Number:</w:t>
            </w:r>
          </w:p>
          <w:p w:rsidR="00D2756B" w:rsidRPr="00746FFC" w:rsidRDefault="00D2756B" w:rsidP="00B229FA">
            <w:pPr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Email ID:</w:t>
            </w:r>
          </w:p>
        </w:tc>
      </w:tr>
      <w:tr w:rsidR="00D2756B" w:rsidRPr="00746FFC" w:rsidTr="00B229FA">
        <w:tc>
          <w:tcPr>
            <w:tcW w:w="2337" w:type="dxa"/>
          </w:tcPr>
          <w:p w:rsidR="00D2756B" w:rsidRPr="00746FFC" w:rsidRDefault="00D2756B" w:rsidP="00D275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Category at the time of Registration</w:t>
            </w:r>
          </w:p>
        </w:tc>
        <w:tc>
          <w:tcPr>
            <w:tcW w:w="2850" w:type="dxa"/>
            <w:vAlign w:val="center"/>
          </w:tcPr>
          <w:p w:rsidR="00D2756B" w:rsidRPr="00746FFC" w:rsidRDefault="000D2D50" w:rsidP="00B2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FT/ PT/ Faculty</w:t>
            </w:r>
          </w:p>
        </w:tc>
        <w:tc>
          <w:tcPr>
            <w:tcW w:w="2686" w:type="dxa"/>
          </w:tcPr>
          <w:p w:rsidR="00D2756B" w:rsidRPr="00746FFC" w:rsidRDefault="00D2756B" w:rsidP="00D275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Change of category,  if any</w:t>
            </w:r>
          </w:p>
        </w:tc>
        <w:tc>
          <w:tcPr>
            <w:tcW w:w="2501" w:type="dxa"/>
          </w:tcPr>
          <w:p w:rsidR="00D2756B" w:rsidRPr="00746FFC" w:rsidRDefault="00D2756B" w:rsidP="00D2756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756B" w:rsidRPr="00746FFC" w:rsidTr="005D4CB8">
        <w:tc>
          <w:tcPr>
            <w:tcW w:w="2337" w:type="dxa"/>
          </w:tcPr>
          <w:p w:rsidR="00D2756B" w:rsidRPr="00746FFC" w:rsidRDefault="00D2756B" w:rsidP="00D275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Month and Year of</w:t>
            </w:r>
          </w:p>
          <w:p w:rsidR="00D2756B" w:rsidRPr="00746FFC" w:rsidRDefault="00D2756B" w:rsidP="00D275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Registration</w:t>
            </w:r>
          </w:p>
        </w:tc>
        <w:tc>
          <w:tcPr>
            <w:tcW w:w="2850" w:type="dxa"/>
          </w:tcPr>
          <w:p w:rsidR="00D2756B" w:rsidRPr="00746FFC" w:rsidRDefault="00D2756B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:rsidR="00D2756B" w:rsidRPr="00746FFC" w:rsidRDefault="00A962A8" w:rsidP="00D275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Date of completion of minimum Period</w:t>
            </w:r>
          </w:p>
        </w:tc>
        <w:tc>
          <w:tcPr>
            <w:tcW w:w="2501" w:type="dxa"/>
          </w:tcPr>
          <w:p w:rsidR="00D2756B" w:rsidRPr="00746FFC" w:rsidRDefault="00D2756B" w:rsidP="00D2756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756B" w:rsidRPr="00746FFC" w:rsidTr="005D4CB8">
        <w:tc>
          <w:tcPr>
            <w:tcW w:w="2337" w:type="dxa"/>
          </w:tcPr>
          <w:p w:rsidR="00D2756B" w:rsidRPr="00746FFC" w:rsidRDefault="00D2756B" w:rsidP="00D275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Date of completion of maximum period</w:t>
            </w:r>
          </w:p>
        </w:tc>
        <w:tc>
          <w:tcPr>
            <w:tcW w:w="2850" w:type="dxa"/>
          </w:tcPr>
          <w:p w:rsidR="00D2756B" w:rsidRPr="00746FFC" w:rsidRDefault="00D2756B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:rsidR="00D2756B" w:rsidRPr="00746FFC" w:rsidRDefault="00D2756B" w:rsidP="00D275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Extension of period </w:t>
            </w:r>
          </w:p>
          <w:p w:rsidR="00D2756B" w:rsidRPr="00746FFC" w:rsidRDefault="00D2756B" w:rsidP="00D275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approved (mention date)</w:t>
            </w:r>
          </w:p>
        </w:tc>
        <w:tc>
          <w:tcPr>
            <w:tcW w:w="2501" w:type="dxa"/>
          </w:tcPr>
          <w:p w:rsidR="00D2756B" w:rsidRPr="00746FFC" w:rsidRDefault="00D2756B" w:rsidP="00D2756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Up to:</w:t>
            </w:r>
          </w:p>
        </w:tc>
      </w:tr>
      <w:tr w:rsidR="00D2756B" w:rsidRPr="00746FFC" w:rsidTr="005D4CB8">
        <w:tc>
          <w:tcPr>
            <w:tcW w:w="2337" w:type="dxa"/>
          </w:tcPr>
          <w:p w:rsidR="00D2756B" w:rsidRPr="00746FFC" w:rsidRDefault="00D2756B" w:rsidP="00D275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Date of DC meeting for approval of synopsis</w:t>
            </w:r>
          </w:p>
        </w:tc>
        <w:tc>
          <w:tcPr>
            <w:tcW w:w="2850" w:type="dxa"/>
          </w:tcPr>
          <w:p w:rsidR="00D2756B" w:rsidRPr="00746FFC" w:rsidRDefault="00D2756B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:rsidR="00D2756B" w:rsidRPr="00746FFC" w:rsidRDefault="00D2756B" w:rsidP="00D275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Date of submission of synopsis</w:t>
            </w:r>
          </w:p>
        </w:tc>
        <w:tc>
          <w:tcPr>
            <w:tcW w:w="2501" w:type="dxa"/>
          </w:tcPr>
          <w:p w:rsidR="00D2756B" w:rsidRPr="00746FFC" w:rsidRDefault="00D2756B" w:rsidP="00D2756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2756B" w:rsidRPr="00746FFC" w:rsidRDefault="00D2756B" w:rsidP="00D275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2756B" w:rsidRPr="00746FFC" w:rsidRDefault="00D2756B" w:rsidP="00D2756B">
      <w:pPr>
        <w:spacing w:after="0" w:line="240" w:lineRule="auto"/>
        <w:ind w:hanging="6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6FFC">
        <w:rPr>
          <w:rFonts w:ascii="Times New Roman" w:eastAsia="Times New Roman" w:hAnsi="Times New Roman" w:cs="Times New Roman"/>
          <w:sz w:val="24"/>
          <w:szCs w:val="24"/>
        </w:rPr>
        <w:t xml:space="preserve">II. Semester Fee Payment Details: </w:t>
      </w:r>
    </w:p>
    <w:p w:rsidR="00A962A8" w:rsidRPr="00746FFC" w:rsidRDefault="00A962A8" w:rsidP="00D2756B">
      <w:pPr>
        <w:spacing w:after="0" w:line="240" w:lineRule="auto"/>
        <w:ind w:hanging="62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-5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79"/>
        <w:gridCol w:w="1039"/>
        <w:gridCol w:w="1040"/>
        <w:gridCol w:w="1040"/>
        <w:gridCol w:w="1040"/>
        <w:gridCol w:w="1040"/>
        <w:gridCol w:w="1040"/>
        <w:gridCol w:w="1040"/>
        <w:gridCol w:w="1040"/>
      </w:tblGrid>
      <w:tr w:rsidR="00D2756B" w:rsidRPr="00746FFC" w:rsidTr="00A962A8">
        <w:trPr>
          <w:trHeight w:val="371"/>
        </w:trPr>
        <w:tc>
          <w:tcPr>
            <w:tcW w:w="2079" w:type="dxa"/>
            <w:vAlign w:val="center"/>
          </w:tcPr>
          <w:p w:rsidR="00D2756B" w:rsidRPr="00746FFC" w:rsidRDefault="00D2756B" w:rsidP="00A9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Month and year</w:t>
            </w:r>
          </w:p>
        </w:tc>
        <w:tc>
          <w:tcPr>
            <w:tcW w:w="1039" w:type="dxa"/>
          </w:tcPr>
          <w:p w:rsidR="00D2756B" w:rsidRPr="00746FFC" w:rsidRDefault="00D2756B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D2756B" w:rsidRPr="00746FFC" w:rsidRDefault="00D2756B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D2756B" w:rsidRPr="00746FFC" w:rsidRDefault="00D2756B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D2756B" w:rsidRPr="00746FFC" w:rsidRDefault="00D2756B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D2756B" w:rsidRPr="00746FFC" w:rsidRDefault="00D2756B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D2756B" w:rsidRPr="00746FFC" w:rsidRDefault="00D2756B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D2756B" w:rsidRPr="00746FFC" w:rsidRDefault="00D2756B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D2756B" w:rsidRPr="00746FFC" w:rsidRDefault="00D2756B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756B" w:rsidRPr="00746FFC" w:rsidTr="00A962A8">
        <w:trPr>
          <w:trHeight w:val="371"/>
        </w:trPr>
        <w:tc>
          <w:tcPr>
            <w:tcW w:w="2079" w:type="dxa"/>
            <w:vAlign w:val="center"/>
          </w:tcPr>
          <w:p w:rsidR="00D2756B" w:rsidRPr="00746FFC" w:rsidRDefault="00D2756B" w:rsidP="00A9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Amount Paid</w:t>
            </w:r>
          </w:p>
        </w:tc>
        <w:tc>
          <w:tcPr>
            <w:tcW w:w="1039" w:type="dxa"/>
          </w:tcPr>
          <w:p w:rsidR="00D2756B" w:rsidRPr="00746FFC" w:rsidRDefault="00D2756B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D2756B" w:rsidRPr="00746FFC" w:rsidRDefault="00D2756B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D2756B" w:rsidRPr="00746FFC" w:rsidRDefault="00D2756B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D2756B" w:rsidRPr="00746FFC" w:rsidRDefault="00D2756B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D2756B" w:rsidRPr="00746FFC" w:rsidRDefault="00D2756B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D2756B" w:rsidRPr="00746FFC" w:rsidRDefault="00D2756B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D2756B" w:rsidRPr="00746FFC" w:rsidRDefault="00D2756B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D2756B" w:rsidRPr="00746FFC" w:rsidRDefault="00D2756B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62A8" w:rsidRPr="00746FFC" w:rsidTr="00A962A8">
        <w:trPr>
          <w:trHeight w:val="1007"/>
        </w:trPr>
        <w:tc>
          <w:tcPr>
            <w:tcW w:w="2079" w:type="dxa"/>
            <w:vAlign w:val="center"/>
          </w:tcPr>
          <w:p w:rsidR="00A962A8" w:rsidRPr="00746FFC" w:rsidRDefault="00A962A8" w:rsidP="00A9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Receipt Details</w:t>
            </w:r>
          </w:p>
        </w:tc>
        <w:tc>
          <w:tcPr>
            <w:tcW w:w="1039" w:type="dxa"/>
          </w:tcPr>
          <w:p w:rsidR="00A962A8" w:rsidRPr="00746FFC" w:rsidRDefault="00A962A8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A962A8" w:rsidRPr="00746FFC" w:rsidRDefault="00A962A8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A962A8" w:rsidRPr="00746FFC" w:rsidRDefault="00A962A8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A962A8" w:rsidRPr="00746FFC" w:rsidRDefault="00A962A8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A962A8" w:rsidRPr="00746FFC" w:rsidRDefault="00A962A8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A962A8" w:rsidRPr="00746FFC" w:rsidRDefault="00A962A8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A962A8" w:rsidRPr="00746FFC" w:rsidRDefault="00A962A8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A962A8" w:rsidRPr="00746FFC" w:rsidRDefault="00A962A8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2756B" w:rsidRPr="00746FFC" w:rsidRDefault="00D2756B" w:rsidP="00D2756B">
      <w:pPr>
        <w:spacing w:after="0" w:line="360" w:lineRule="auto"/>
        <w:ind w:hanging="62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2756B" w:rsidRPr="00746FFC" w:rsidRDefault="00A962A8" w:rsidP="00D2756B">
      <w:pPr>
        <w:spacing w:after="0" w:line="240" w:lineRule="auto"/>
        <w:ind w:left="-6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6FFC">
        <w:rPr>
          <w:rFonts w:ascii="Times New Roman" w:eastAsia="Times New Roman" w:hAnsi="Times New Roman" w:cs="Times New Roman"/>
          <w:sz w:val="24"/>
          <w:szCs w:val="24"/>
        </w:rPr>
        <w:t>III</w:t>
      </w:r>
      <w:r w:rsidR="00D2756B" w:rsidRPr="00746FFC">
        <w:rPr>
          <w:rFonts w:ascii="Times New Roman" w:eastAsia="Times New Roman" w:hAnsi="Times New Roman" w:cs="Times New Roman"/>
          <w:sz w:val="24"/>
          <w:szCs w:val="24"/>
        </w:rPr>
        <w:t>. Half- Yearly Progress Report:</w:t>
      </w:r>
    </w:p>
    <w:p w:rsidR="00A962A8" w:rsidRPr="00746FFC" w:rsidRDefault="00A962A8" w:rsidP="00D2756B">
      <w:pPr>
        <w:spacing w:after="0" w:line="240" w:lineRule="auto"/>
        <w:ind w:left="-62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454" w:type="dxa"/>
        <w:tblInd w:w="-5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39"/>
        <w:gridCol w:w="1064"/>
        <w:gridCol w:w="1064"/>
        <w:gridCol w:w="1065"/>
        <w:gridCol w:w="1064"/>
        <w:gridCol w:w="1064"/>
        <w:gridCol w:w="1065"/>
        <w:gridCol w:w="1064"/>
        <w:gridCol w:w="1065"/>
      </w:tblGrid>
      <w:tr w:rsidR="00D2756B" w:rsidRPr="00746FFC" w:rsidTr="00A962A8">
        <w:trPr>
          <w:trHeight w:val="383"/>
        </w:trPr>
        <w:tc>
          <w:tcPr>
            <w:tcW w:w="1939" w:type="dxa"/>
            <w:vAlign w:val="center"/>
          </w:tcPr>
          <w:p w:rsidR="00D2756B" w:rsidRPr="00746FFC" w:rsidRDefault="00D2756B" w:rsidP="00A9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Period /</w:t>
            </w:r>
          </w:p>
          <w:p w:rsidR="00D2756B" w:rsidRPr="00746FFC" w:rsidRDefault="00D2756B" w:rsidP="00A9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Year</w:t>
            </w:r>
          </w:p>
        </w:tc>
        <w:tc>
          <w:tcPr>
            <w:tcW w:w="1064" w:type="dxa"/>
            <w:vAlign w:val="center"/>
          </w:tcPr>
          <w:p w:rsidR="00D2756B" w:rsidRPr="00746FFC" w:rsidRDefault="00A962A8" w:rsidP="00A9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4" w:type="dxa"/>
            <w:vAlign w:val="center"/>
          </w:tcPr>
          <w:p w:rsidR="00D2756B" w:rsidRPr="00746FFC" w:rsidRDefault="00A962A8" w:rsidP="00A9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  <w:vAlign w:val="center"/>
          </w:tcPr>
          <w:p w:rsidR="00D2756B" w:rsidRPr="00746FFC" w:rsidRDefault="00A962A8" w:rsidP="00A9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4" w:type="dxa"/>
            <w:vAlign w:val="center"/>
          </w:tcPr>
          <w:p w:rsidR="00D2756B" w:rsidRPr="00746FFC" w:rsidRDefault="00A962A8" w:rsidP="00A9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4" w:type="dxa"/>
            <w:vAlign w:val="center"/>
          </w:tcPr>
          <w:p w:rsidR="00D2756B" w:rsidRPr="00746FFC" w:rsidRDefault="00A962A8" w:rsidP="00A9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5" w:type="dxa"/>
            <w:vAlign w:val="center"/>
          </w:tcPr>
          <w:p w:rsidR="00D2756B" w:rsidRPr="00746FFC" w:rsidRDefault="00A962A8" w:rsidP="00A9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4" w:type="dxa"/>
            <w:vAlign w:val="center"/>
          </w:tcPr>
          <w:p w:rsidR="00D2756B" w:rsidRPr="00746FFC" w:rsidRDefault="00A962A8" w:rsidP="00A9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5" w:type="dxa"/>
            <w:vAlign w:val="center"/>
          </w:tcPr>
          <w:p w:rsidR="00D2756B" w:rsidRPr="00746FFC" w:rsidRDefault="00A962A8" w:rsidP="00A9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2756B" w:rsidRPr="00746FFC" w:rsidTr="00A962A8">
        <w:trPr>
          <w:trHeight w:val="683"/>
        </w:trPr>
        <w:tc>
          <w:tcPr>
            <w:tcW w:w="1939" w:type="dxa"/>
            <w:vAlign w:val="center"/>
          </w:tcPr>
          <w:p w:rsidR="00D2756B" w:rsidRPr="00746FFC" w:rsidRDefault="00D2756B" w:rsidP="00A9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Submission date</w:t>
            </w:r>
          </w:p>
        </w:tc>
        <w:tc>
          <w:tcPr>
            <w:tcW w:w="1064" w:type="dxa"/>
          </w:tcPr>
          <w:p w:rsidR="00D2756B" w:rsidRPr="00746FFC" w:rsidRDefault="00D2756B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4" w:type="dxa"/>
          </w:tcPr>
          <w:p w:rsidR="00D2756B" w:rsidRPr="00746FFC" w:rsidRDefault="00D2756B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5" w:type="dxa"/>
          </w:tcPr>
          <w:p w:rsidR="00D2756B" w:rsidRPr="00746FFC" w:rsidRDefault="00D2756B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4" w:type="dxa"/>
          </w:tcPr>
          <w:p w:rsidR="00D2756B" w:rsidRPr="00746FFC" w:rsidRDefault="00D2756B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4" w:type="dxa"/>
          </w:tcPr>
          <w:p w:rsidR="00D2756B" w:rsidRPr="00746FFC" w:rsidRDefault="00D2756B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5" w:type="dxa"/>
          </w:tcPr>
          <w:p w:rsidR="00D2756B" w:rsidRPr="00746FFC" w:rsidRDefault="00D2756B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4" w:type="dxa"/>
          </w:tcPr>
          <w:p w:rsidR="00D2756B" w:rsidRPr="00746FFC" w:rsidRDefault="00D2756B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5" w:type="dxa"/>
          </w:tcPr>
          <w:p w:rsidR="00D2756B" w:rsidRPr="00746FFC" w:rsidRDefault="00D2756B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73C0C" w:rsidRDefault="00073C0C" w:rsidP="00D2756B">
      <w:pPr>
        <w:spacing w:after="0" w:line="360" w:lineRule="auto"/>
        <w:ind w:hanging="62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3C0C" w:rsidRDefault="00073C0C" w:rsidP="00D2756B">
      <w:pPr>
        <w:spacing w:after="0" w:line="360" w:lineRule="auto"/>
        <w:ind w:hanging="62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962A8" w:rsidRPr="00746FFC" w:rsidRDefault="00A962A8" w:rsidP="00D2756B">
      <w:pPr>
        <w:spacing w:after="0" w:line="360" w:lineRule="auto"/>
        <w:ind w:hanging="627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46FFC">
        <w:rPr>
          <w:rFonts w:ascii="Times New Roman" w:eastAsia="Times New Roman" w:hAnsi="Times New Roman" w:cs="Times New Roman"/>
          <w:sz w:val="24"/>
          <w:szCs w:val="24"/>
        </w:rPr>
        <w:lastRenderedPageBreak/>
        <w:t>I</w:t>
      </w:r>
      <w:r w:rsidR="00D2756B" w:rsidRPr="00746FFC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746FFC">
        <w:rPr>
          <w:rFonts w:ascii="Times New Roman" w:eastAsia="Times New Roman" w:hAnsi="Times New Roman" w:cs="Times New Roman"/>
          <w:sz w:val="24"/>
          <w:szCs w:val="24"/>
        </w:rPr>
        <w:t>. Course</w:t>
      </w:r>
      <w:r w:rsidR="00D2756B" w:rsidRPr="00746FFC">
        <w:rPr>
          <w:rFonts w:ascii="Times New Roman" w:eastAsia="Times New Roman" w:hAnsi="Times New Roman" w:cs="Times New Roman"/>
          <w:sz w:val="24"/>
          <w:szCs w:val="24"/>
        </w:rPr>
        <w:t xml:space="preserve"> Work Details:</w:t>
      </w:r>
    </w:p>
    <w:tbl>
      <w:tblPr>
        <w:tblW w:w="0" w:type="auto"/>
        <w:tblInd w:w="-5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6"/>
        <w:gridCol w:w="9491"/>
      </w:tblGrid>
      <w:tr w:rsidR="00A962A8" w:rsidRPr="00746FFC" w:rsidTr="00B229FA">
        <w:trPr>
          <w:trHeight w:val="413"/>
        </w:trPr>
        <w:tc>
          <w:tcPr>
            <w:tcW w:w="946" w:type="dxa"/>
          </w:tcPr>
          <w:p w:rsidR="00A962A8" w:rsidRPr="00746FFC" w:rsidRDefault="00A962A8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Sl. No.</w:t>
            </w:r>
          </w:p>
        </w:tc>
        <w:tc>
          <w:tcPr>
            <w:tcW w:w="9491" w:type="dxa"/>
          </w:tcPr>
          <w:p w:rsidR="00A962A8" w:rsidRPr="00746FFC" w:rsidRDefault="00A962A8" w:rsidP="00D2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Course Title</w:t>
            </w:r>
          </w:p>
        </w:tc>
      </w:tr>
      <w:tr w:rsidR="00A962A8" w:rsidRPr="00746FFC" w:rsidTr="00B229FA">
        <w:trPr>
          <w:trHeight w:val="331"/>
        </w:trPr>
        <w:tc>
          <w:tcPr>
            <w:tcW w:w="946" w:type="dxa"/>
          </w:tcPr>
          <w:p w:rsidR="00A962A8" w:rsidRPr="00746FFC" w:rsidRDefault="00A962A8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91" w:type="dxa"/>
          </w:tcPr>
          <w:p w:rsidR="00A962A8" w:rsidRPr="00746FFC" w:rsidRDefault="00A962A8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62A8" w:rsidRPr="00746FFC" w:rsidTr="00B229FA">
        <w:trPr>
          <w:trHeight w:val="331"/>
        </w:trPr>
        <w:tc>
          <w:tcPr>
            <w:tcW w:w="946" w:type="dxa"/>
          </w:tcPr>
          <w:p w:rsidR="00A962A8" w:rsidRPr="00746FFC" w:rsidRDefault="00A962A8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91" w:type="dxa"/>
          </w:tcPr>
          <w:p w:rsidR="00A962A8" w:rsidRPr="00746FFC" w:rsidRDefault="00A962A8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62A8" w:rsidRPr="00746FFC" w:rsidTr="00B229FA">
        <w:trPr>
          <w:trHeight w:val="311"/>
        </w:trPr>
        <w:tc>
          <w:tcPr>
            <w:tcW w:w="946" w:type="dxa"/>
          </w:tcPr>
          <w:p w:rsidR="00A962A8" w:rsidRPr="00746FFC" w:rsidRDefault="00A962A8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91" w:type="dxa"/>
          </w:tcPr>
          <w:p w:rsidR="00A962A8" w:rsidRPr="00746FFC" w:rsidRDefault="00A962A8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756B" w:rsidRPr="00746FFC" w:rsidTr="00B229FA">
        <w:trPr>
          <w:trHeight w:val="331"/>
        </w:trPr>
        <w:tc>
          <w:tcPr>
            <w:tcW w:w="10437" w:type="dxa"/>
            <w:gridSpan w:val="2"/>
          </w:tcPr>
          <w:p w:rsidR="00D2756B" w:rsidRPr="00746FFC" w:rsidRDefault="00D2756B" w:rsidP="00D2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Comprehensive report detailing the study period to be enclosed</w:t>
            </w:r>
          </w:p>
        </w:tc>
      </w:tr>
    </w:tbl>
    <w:p w:rsidR="00D2756B" w:rsidRPr="00746FFC" w:rsidRDefault="00D2756B" w:rsidP="00D275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2756B" w:rsidRPr="00746FFC" w:rsidRDefault="00D2756B" w:rsidP="00B229FA">
      <w:pPr>
        <w:spacing w:after="0" w:line="360" w:lineRule="auto"/>
        <w:ind w:hanging="6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6FFC">
        <w:rPr>
          <w:rFonts w:ascii="Times New Roman" w:eastAsia="Times New Roman" w:hAnsi="Times New Roman" w:cs="Times New Roman"/>
          <w:sz w:val="24"/>
          <w:szCs w:val="24"/>
        </w:rPr>
        <w:t>V. Proof for the seminar presentations (attach copies):</w:t>
      </w:r>
    </w:p>
    <w:p w:rsidR="00A962A8" w:rsidRPr="00746FFC" w:rsidRDefault="00D2756B" w:rsidP="00D2756B">
      <w:pPr>
        <w:spacing w:after="0" w:line="240" w:lineRule="auto"/>
        <w:ind w:hanging="627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46FFC">
        <w:rPr>
          <w:rFonts w:ascii="Times New Roman" w:eastAsia="Times New Roman" w:hAnsi="Times New Roman" w:cs="Times New Roman"/>
          <w:sz w:val="24"/>
          <w:szCs w:val="24"/>
        </w:rPr>
        <w:t>VI. Publications Details: (Attach Photocopy of the published paper with Monogram of the Journal)</w:t>
      </w:r>
    </w:p>
    <w:tbl>
      <w:tblPr>
        <w:tblW w:w="10455" w:type="dxa"/>
        <w:tblInd w:w="-5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8"/>
        <w:gridCol w:w="2809"/>
        <w:gridCol w:w="5688"/>
      </w:tblGrid>
      <w:tr w:rsidR="00B229FA" w:rsidRPr="00746FFC" w:rsidTr="00B229FA">
        <w:trPr>
          <w:trHeight w:val="343"/>
        </w:trPr>
        <w:tc>
          <w:tcPr>
            <w:tcW w:w="1958" w:type="dxa"/>
            <w:vAlign w:val="center"/>
          </w:tcPr>
          <w:p w:rsidR="00B229FA" w:rsidRPr="00746FFC" w:rsidRDefault="00B229FA" w:rsidP="00A9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Journal</w:t>
            </w:r>
          </w:p>
        </w:tc>
        <w:tc>
          <w:tcPr>
            <w:tcW w:w="2809" w:type="dxa"/>
            <w:vAlign w:val="center"/>
          </w:tcPr>
          <w:p w:rsidR="00B229FA" w:rsidRPr="00746FFC" w:rsidRDefault="00B229FA" w:rsidP="00A9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Number of Publication(s)</w:t>
            </w:r>
          </w:p>
        </w:tc>
        <w:tc>
          <w:tcPr>
            <w:tcW w:w="5688" w:type="dxa"/>
          </w:tcPr>
          <w:p w:rsidR="00B229FA" w:rsidRPr="00746FFC" w:rsidRDefault="00B229FA" w:rsidP="00A9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Name of the Journal</w:t>
            </w:r>
          </w:p>
        </w:tc>
      </w:tr>
      <w:tr w:rsidR="00B229FA" w:rsidRPr="00746FFC" w:rsidTr="00B229FA">
        <w:trPr>
          <w:trHeight w:val="343"/>
        </w:trPr>
        <w:tc>
          <w:tcPr>
            <w:tcW w:w="1958" w:type="dxa"/>
            <w:vAlign w:val="center"/>
          </w:tcPr>
          <w:p w:rsidR="00B229FA" w:rsidRPr="00746FFC" w:rsidRDefault="00B229FA" w:rsidP="00A9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National</w:t>
            </w:r>
          </w:p>
        </w:tc>
        <w:tc>
          <w:tcPr>
            <w:tcW w:w="2809" w:type="dxa"/>
            <w:vAlign w:val="center"/>
          </w:tcPr>
          <w:p w:rsidR="00B229FA" w:rsidRPr="00746FFC" w:rsidRDefault="00B229FA" w:rsidP="00A9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8" w:type="dxa"/>
          </w:tcPr>
          <w:p w:rsidR="00B229FA" w:rsidRPr="00746FFC" w:rsidRDefault="00B229FA" w:rsidP="00A9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229FA" w:rsidRPr="00746FFC" w:rsidTr="00B229FA">
        <w:trPr>
          <w:trHeight w:val="365"/>
        </w:trPr>
        <w:tc>
          <w:tcPr>
            <w:tcW w:w="1958" w:type="dxa"/>
            <w:vAlign w:val="center"/>
          </w:tcPr>
          <w:p w:rsidR="00B229FA" w:rsidRPr="00746FFC" w:rsidRDefault="00B229FA" w:rsidP="00A9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International</w:t>
            </w:r>
          </w:p>
        </w:tc>
        <w:tc>
          <w:tcPr>
            <w:tcW w:w="2809" w:type="dxa"/>
            <w:vAlign w:val="center"/>
          </w:tcPr>
          <w:p w:rsidR="00B229FA" w:rsidRPr="00746FFC" w:rsidRDefault="00B229FA" w:rsidP="00A9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8" w:type="dxa"/>
          </w:tcPr>
          <w:p w:rsidR="00B229FA" w:rsidRPr="00746FFC" w:rsidRDefault="00B229FA" w:rsidP="00A9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2756B" w:rsidRPr="00746FFC" w:rsidRDefault="00D2756B" w:rsidP="00D2756B">
      <w:pPr>
        <w:spacing w:after="0" w:line="360" w:lineRule="auto"/>
        <w:ind w:left="180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6FFC">
        <w:rPr>
          <w:rFonts w:ascii="Times New Roman" w:eastAsia="Times New Roman" w:hAnsi="Times New Roman" w:cs="Times New Roman"/>
          <w:sz w:val="24"/>
          <w:szCs w:val="24"/>
        </w:rPr>
        <w:t>Proof for impact factor, if any, should be enclosed.</w:t>
      </w:r>
    </w:p>
    <w:p w:rsidR="00A962A8" w:rsidRPr="00746FFC" w:rsidRDefault="00A962A8" w:rsidP="00D2756B">
      <w:pPr>
        <w:spacing w:after="0" w:line="240" w:lineRule="auto"/>
        <w:ind w:hanging="627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46FFC">
        <w:rPr>
          <w:rFonts w:ascii="Times New Roman" w:eastAsia="Times New Roman" w:hAnsi="Times New Roman" w:cs="Times New Roman"/>
          <w:sz w:val="24"/>
          <w:szCs w:val="24"/>
        </w:rPr>
        <w:t>VI</w:t>
      </w:r>
      <w:r w:rsidR="00D2756B" w:rsidRPr="00746FFC">
        <w:rPr>
          <w:rFonts w:ascii="Times New Roman" w:eastAsia="Times New Roman" w:hAnsi="Times New Roman" w:cs="Times New Roman"/>
          <w:sz w:val="24"/>
          <w:szCs w:val="24"/>
        </w:rPr>
        <w:t>I. Details of Synopsis fee:</w:t>
      </w:r>
    </w:p>
    <w:tbl>
      <w:tblPr>
        <w:tblW w:w="0" w:type="auto"/>
        <w:tblInd w:w="-5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47"/>
        <w:gridCol w:w="2522"/>
        <w:gridCol w:w="1394"/>
        <w:gridCol w:w="2490"/>
      </w:tblGrid>
      <w:tr w:rsidR="00D2756B" w:rsidRPr="00746FFC" w:rsidTr="00E71139">
        <w:trPr>
          <w:trHeight w:val="365"/>
        </w:trPr>
        <w:tc>
          <w:tcPr>
            <w:tcW w:w="4047" w:type="dxa"/>
            <w:vAlign w:val="center"/>
          </w:tcPr>
          <w:p w:rsidR="00D2756B" w:rsidRPr="00746FFC" w:rsidRDefault="00D2756B" w:rsidP="00E71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Name of the Bank  &amp; Branch</w:t>
            </w:r>
            <w:r w:rsidR="00A962A8"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Receipt </w:t>
            </w:r>
          </w:p>
        </w:tc>
        <w:tc>
          <w:tcPr>
            <w:tcW w:w="2522" w:type="dxa"/>
            <w:vAlign w:val="center"/>
          </w:tcPr>
          <w:p w:rsidR="00D2756B" w:rsidRPr="00746FFC" w:rsidRDefault="00D2756B" w:rsidP="00A9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DD No.</w:t>
            </w:r>
          </w:p>
        </w:tc>
        <w:tc>
          <w:tcPr>
            <w:tcW w:w="1394" w:type="dxa"/>
            <w:vAlign w:val="center"/>
          </w:tcPr>
          <w:p w:rsidR="00D2756B" w:rsidRPr="00746FFC" w:rsidRDefault="00D2756B" w:rsidP="00A9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2490" w:type="dxa"/>
            <w:vAlign w:val="center"/>
          </w:tcPr>
          <w:p w:rsidR="00D2756B" w:rsidRPr="00746FFC" w:rsidRDefault="00D2756B" w:rsidP="00A9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FFC">
              <w:rPr>
                <w:rFonts w:ascii="Times New Roman" w:eastAsia="Times New Roman" w:hAnsi="Times New Roman" w:cs="Times New Roman"/>
                <w:sz w:val="24"/>
                <w:szCs w:val="24"/>
              </w:rPr>
              <w:t>Amount (Rs.)</w:t>
            </w:r>
          </w:p>
        </w:tc>
      </w:tr>
      <w:tr w:rsidR="00D2756B" w:rsidRPr="00746FFC" w:rsidTr="00E71139">
        <w:trPr>
          <w:trHeight w:val="535"/>
        </w:trPr>
        <w:tc>
          <w:tcPr>
            <w:tcW w:w="4047" w:type="dxa"/>
            <w:vAlign w:val="center"/>
          </w:tcPr>
          <w:p w:rsidR="00D2756B" w:rsidRPr="00746FFC" w:rsidRDefault="00D2756B" w:rsidP="00D27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2" w:type="dxa"/>
          </w:tcPr>
          <w:p w:rsidR="00D2756B" w:rsidRPr="00746FFC" w:rsidRDefault="00D2756B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4" w:type="dxa"/>
          </w:tcPr>
          <w:p w:rsidR="00D2756B" w:rsidRPr="00746FFC" w:rsidRDefault="00D2756B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0" w:type="dxa"/>
          </w:tcPr>
          <w:p w:rsidR="00D2756B" w:rsidRPr="00746FFC" w:rsidRDefault="00D2756B" w:rsidP="00D27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2756B" w:rsidRPr="00746FFC" w:rsidRDefault="00D2756B" w:rsidP="00D275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2756B" w:rsidRPr="00746FFC" w:rsidRDefault="00A962A8" w:rsidP="00D2756B">
      <w:pPr>
        <w:spacing w:after="0" w:line="360" w:lineRule="auto"/>
        <w:ind w:hanging="6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6FFC">
        <w:rPr>
          <w:rFonts w:ascii="Times New Roman" w:eastAsia="Times New Roman" w:hAnsi="Times New Roman" w:cs="Times New Roman"/>
          <w:sz w:val="24"/>
          <w:szCs w:val="24"/>
        </w:rPr>
        <w:t>VIII</w:t>
      </w:r>
      <w:r w:rsidR="00D2756B" w:rsidRPr="00746FFC">
        <w:rPr>
          <w:rFonts w:ascii="Times New Roman" w:eastAsia="Times New Roman" w:hAnsi="Times New Roman" w:cs="Times New Roman"/>
          <w:sz w:val="24"/>
          <w:szCs w:val="24"/>
        </w:rPr>
        <w:t xml:space="preserve">. Whether synopsis submitted within the maximum duration: </w:t>
      </w:r>
      <w:r w:rsidR="00D2756B" w:rsidRPr="00746FFC">
        <w:rPr>
          <w:rFonts w:ascii="Times New Roman" w:eastAsia="Times New Roman" w:hAnsi="Times New Roman" w:cs="Times New Roman"/>
          <w:sz w:val="24"/>
          <w:szCs w:val="24"/>
        </w:rPr>
        <w:tab/>
      </w:r>
      <w:r w:rsidR="00D2756B" w:rsidRPr="00746FFC">
        <w:rPr>
          <w:rFonts w:ascii="Times New Roman" w:eastAsia="Times New Roman" w:hAnsi="Times New Roman" w:cs="Times New Roman"/>
          <w:sz w:val="24"/>
          <w:szCs w:val="24"/>
        </w:rPr>
        <w:tab/>
      </w:r>
      <w:r w:rsidR="00D2756B" w:rsidRPr="00746FFC">
        <w:rPr>
          <w:rFonts w:ascii="Times New Roman" w:eastAsia="Times New Roman" w:hAnsi="Times New Roman" w:cs="Times New Roman"/>
          <w:sz w:val="24"/>
          <w:szCs w:val="24"/>
        </w:rPr>
        <w:tab/>
      </w:r>
      <w:r w:rsidR="00D2756B" w:rsidRPr="00746FFC">
        <w:rPr>
          <w:rFonts w:ascii="Times New Roman" w:eastAsia="Times New Roman" w:hAnsi="Times New Roman" w:cs="Times New Roman"/>
          <w:b/>
          <w:sz w:val="24"/>
          <w:szCs w:val="24"/>
        </w:rPr>
        <w:t>YES/NO</w:t>
      </w:r>
    </w:p>
    <w:p w:rsidR="00D2756B" w:rsidRPr="00746FFC" w:rsidRDefault="00D2756B" w:rsidP="00D2756B">
      <w:pPr>
        <w:spacing w:after="0" w:line="360" w:lineRule="auto"/>
        <w:ind w:hanging="6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6FFC">
        <w:rPr>
          <w:rFonts w:ascii="Times New Roman" w:eastAsia="Times New Roman" w:hAnsi="Times New Roman" w:cs="Times New Roman"/>
          <w:sz w:val="24"/>
          <w:szCs w:val="24"/>
        </w:rPr>
        <w:t xml:space="preserve">                  If </w:t>
      </w:r>
      <w:r w:rsidRPr="00746FFC">
        <w:rPr>
          <w:rFonts w:ascii="Times New Roman" w:eastAsia="Times New Roman" w:hAnsi="Times New Roman" w:cs="Times New Roman"/>
          <w:b/>
          <w:sz w:val="24"/>
          <w:szCs w:val="24"/>
        </w:rPr>
        <w:t>NO</w:t>
      </w:r>
      <w:r w:rsidRPr="00746FFC">
        <w:rPr>
          <w:rFonts w:ascii="Times New Roman" w:eastAsia="Times New Roman" w:hAnsi="Times New Roman" w:cs="Times New Roman"/>
          <w:sz w:val="24"/>
          <w:szCs w:val="24"/>
        </w:rPr>
        <w:t>, copy of the Extension order should be enclosed.</w:t>
      </w:r>
    </w:p>
    <w:p w:rsidR="00D2756B" w:rsidRPr="00746FFC" w:rsidRDefault="00D2756B" w:rsidP="00D275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46FFC">
        <w:rPr>
          <w:rFonts w:ascii="Times New Roman" w:eastAsia="Times New Roman" w:hAnsi="Times New Roman" w:cs="Times New Roman"/>
          <w:sz w:val="24"/>
          <w:szCs w:val="24"/>
        </w:rPr>
        <w:t>Certified that the information furnished above</w:t>
      </w:r>
      <w:r w:rsidR="00B229FA" w:rsidRPr="00746F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46FFC">
        <w:rPr>
          <w:rFonts w:ascii="Times New Roman" w:eastAsia="Times New Roman" w:hAnsi="Times New Roman" w:cs="Times New Roman"/>
          <w:sz w:val="24"/>
          <w:szCs w:val="24"/>
        </w:rPr>
        <w:t>is correct and true to the best of my knowledge</w:t>
      </w:r>
      <w:r w:rsidR="00A962A8" w:rsidRPr="00746FFC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D2756B" w:rsidRPr="00746FFC" w:rsidRDefault="00D2756B" w:rsidP="00D2756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2756B" w:rsidRPr="00746FFC" w:rsidRDefault="00D2756B" w:rsidP="00D2756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2756B" w:rsidRPr="00746FFC" w:rsidRDefault="00D2756B" w:rsidP="00D2756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2756B" w:rsidRPr="00746FFC" w:rsidRDefault="00D2756B" w:rsidP="00D2756B">
      <w:pPr>
        <w:spacing w:after="0" w:line="240" w:lineRule="auto"/>
        <w:ind w:left="5760"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46FFC"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Pr="00746FFC">
        <w:rPr>
          <w:rFonts w:ascii="Times New Roman" w:eastAsia="Times New Roman" w:hAnsi="Times New Roman" w:cs="Times New Roman"/>
          <w:sz w:val="24"/>
          <w:szCs w:val="24"/>
        </w:rPr>
        <w:t>Signature of the Scholar</w:t>
      </w:r>
    </w:p>
    <w:p w:rsidR="00D2756B" w:rsidRPr="00746FFC" w:rsidRDefault="00D2756B" w:rsidP="00D275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1139" w:rsidRPr="00746FFC" w:rsidRDefault="00E71139" w:rsidP="00D275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2756B" w:rsidRPr="00746FFC" w:rsidRDefault="00D2756B" w:rsidP="00D2756B">
      <w:pPr>
        <w:spacing w:after="0" w:line="240" w:lineRule="auto"/>
        <w:ind w:hanging="627"/>
        <w:rPr>
          <w:rFonts w:ascii="Times New Roman" w:eastAsia="Times New Roman" w:hAnsi="Times New Roman" w:cs="Times New Roman"/>
          <w:sz w:val="24"/>
          <w:szCs w:val="24"/>
        </w:rPr>
      </w:pPr>
    </w:p>
    <w:p w:rsidR="00D2756B" w:rsidRPr="00746FFC" w:rsidRDefault="00D2756B" w:rsidP="00D275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6FFC">
        <w:rPr>
          <w:rFonts w:ascii="Times New Roman" w:eastAsia="Times New Roman" w:hAnsi="Times New Roman" w:cs="Times New Roman"/>
          <w:sz w:val="24"/>
          <w:szCs w:val="24"/>
        </w:rPr>
        <w:t>Signature of the</w:t>
      </w:r>
      <w:r w:rsidR="00A962A8" w:rsidRPr="00746FFC">
        <w:rPr>
          <w:rFonts w:ascii="Times New Roman" w:eastAsia="Times New Roman" w:hAnsi="Times New Roman" w:cs="Times New Roman"/>
          <w:sz w:val="24"/>
          <w:szCs w:val="24"/>
        </w:rPr>
        <w:t xml:space="preserve"> Co-Guide</w:t>
      </w:r>
      <w:r w:rsidR="00E71139" w:rsidRPr="00746FFC">
        <w:rPr>
          <w:rFonts w:ascii="Times New Roman" w:eastAsia="Times New Roman" w:hAnsi="Times New Roman" w:cs="Times New Roman"/>
          <w:sz w:val="24"/>
          <w:szCs w:val="24"/>
        </w:rPr>
        <w:t xml:space="preserve"> (if applicable)</w:t>
      </w:r>
      <w:r w:rsidR="00A962A8" w:rsidRPr="00746FFC">
        <w:rPr>
          <w:rFonts w:ascii="Times New Roman" w:eastAsia="Times New Roman" w:hAnsi="Times New Roman" w:cs="Times New Roman"/>
          <w:sz w:val="24"/>
          <w:szCs w:val="24"/>
        </w:rPr>
        <w:tab/>
      </w:r>
      <w:r w:rsidR="00A962A8" w:rsidRPr="00746FFC">
        <w:rPr>
          <w:rFonts w:ascii="Times New Roman" w:eastAsia="Times New Roman" w:hAnsi="Times New Roman" w:cs="Times New Roman"/>
          <w:sz w:val="24"/>
          <w:szCs w:val="24"/>
        </w:rPr>
        <w:tab/>
      </w:r>
      <w:r w:rsidRPr="00746FFC">
        <w:rPr>
          <w:rFonts w:ascii="Times New Roman" w:eastAsia="Times New Roman" w:hAnsi="Times New Roman" w:cs="Times New Roman"/>
          <w:sz w:val="24"/>
          <w:szCs w:val="24"/>
        </w:rPr>
        <w:t xml:space="preserve">Signature of the </w:t>
      </w:r>
      <w:r w:rsidR="00A962A8" w:rsidRPr="00746FFC">
        <w:rPr>
          <w:rFonts w:ascii="Times New Roman" w:eastAsia="Times New Roman" w:hAnsi="Times New Roman" w:cs="Times New Roman"/>
          <w:sz w:val="24"/>
          <w:szCs w:val="24"/>
        </w:rPr>
        <w:t xml:space="preserve">Guide/ </w:t>
      </w:r>
      <w:r w:rsidRPr="00746FFC">
        <w:rPr>
          <w:rFonts w:ascii="Times New Roman" w:eastAsia="Times New Roman" w:hAnsi="Times New Roman" w:cs="Times New Roman"/>
          <w:sz w:val="24"/>
          <w:szCs w:val="24"/>
        </w:rPr>
        <w:t>Supervisor</w:t>
      </w:r>
    </w:p>
    <w:p w:rsidR="00D2756B" w:rsidRPr="00746FFC" w:rsidRDefault="00D2756B" w:rsidP="00D2756B">
      <w:pPr>
        <w:pBdr>
          <w:bottom w:val="single" w:sz="6" w:space="1" w:color="auto"/>
        </w:pBdr>
        <w:spacing w:after="0" w:line="240" w:lineRule="auto"/>
        <w:ind w:hanging="627"/>
        <w:rPr>
          <w:rFonts w:ascii="Times New Roman" w:eastAsia="Times New Roman" w:hAnsi="Times New Roman" w:cs="Times New Roman"/>
          <w:sz w:val="24"/>
          <w:szCs w:val="24"/>
        </w:rPr>
      </w:pPr>
      <w:r w:rsidRPr="00746FFC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746FFC">
        <w:rPr>
          <w:rFonts w:ascii="Times New Roman" w:eastAsia="Times New Roman" w:hAnsi="Times New Roman" w:cs="Times New Roman"/>
          <w:sz w:val="24"/>
          <w:szCs w:val="24"/>
        </w:rPr>
        <w:tab/>
      </w:r>
      <w:r w:rsidRPr="00746FFC">
        <w:rPr>
          <w:rFonts w:ascii="Times New Roman" w:eastAsia="Times New Roman" w:hAnsi="Times New Roman" w:cs="Times New Roman"/>
          <w:sz w:val="24"/>
          <w:szCs w:val="24"/>
        </w:rPr>
        <w:tab/>
        <w:t xml:space="preserve">  (Name with Seal)</w:t>
      </w:r>
      <w:r w:rsidRPr="00746FFC">
        <w:rPr>
          <w:rFonts w:ascii="Times New Roman" w:eastAsia="Times New Roman" w:hAnsi="Times New Roman" w:cs="Times New Roman"/>
          <w:sz w:val="24"/>
          <w:szCs w:val="24"/>
        </w:rPr>
        <w:tab/>
      </w:r>
      <w:r w:rsidRPr="00746FFC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</w:t>
      </w:r>
      <w:r w:rsidRPr="00746FFC">
        <w:rPr>
          <w:rFonts w:ascii="Times New Roman" w:eastAsia="Times New Roman" w:hAnsi="Times New Roman" w:cs="Times New Roman"/>
          <w:sz w:val="24"/>
          <w:szCs w:val="24"/>
        </w:rPr>
        <w:tab/>
      </w:r>
      <w:r w:rsidRPr="00746FFC">
        <w:rPr>
          <w:rFonts w:ascii="Times New Roman" w:eastAsia="Times New Roman" w:hAnsi="Times New Roman" w:cs="Times New Roman"/>
          <w:sz w:val="24"/>
          <w:szCs w:val="24"/>
        </w:rPr>
        <w:tab/>
        <w:t xml:space="preserve"> (Name with Seal)</w:t>
      </w:r>
    </w:p>
    <w:p w:rsidR="00D2756B" w:rsidRPr="00746FFC" w:rsidRDefault="00D2756B" w:rsidP="00D2756B">
      <w:pPr>
        <w:pBdr>
          <w:bottom w:val="single" w:sz="6" w:space="1" w:color="auto"/>
        </w:pBdr>
        <w:spacing w:after="0" w:line="240" w:lineRule="auto"/>
        <w:ind w:hanging="627"/>
        <w:rPr>
          <w:rFonts w:ascii="Times New Roman" w:eastAsia="Times New Roman" w:hAnsi="Times New Roman" w:cs="Times New Roman"/>
          <w:sz w:val="24"/>
          <w:szCs w:val="24"/>
        </w:rPr>
      </w:pPr>
      <w:r w:rsidRPr="00746FFC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D2756B" w:rsidRPr="00746FFC" w:rsidRDefault="00D2756B" w:rsidP="00D2756B">
      <w:pPr>
        <w:pBdr>
          <w:bottom w:val="single" w:sz="6" w:space="1" w:color="auto"/>
        </w:pBdr>
        <w:spacing w:after="0" w:line="240" w:lineRule="auto"/>
        <w:ind w:hanging="627"/>
        <w:rPr>
          <w:rFonts w:ascii="Times New Roman" w:eastAsia="Times New Roman" w:hAnsi="Times New Roman" w:cs="Times New Roman"/>
          <w:sz w:val="24"/>
          <w:szCs w:val="24"/>
        </w:rPr>
      </w:pPr>
    </w:p>
    <w:p w:rsidR="00D2756B" w:rsidRPr="00746FFC" w:rsidRDefault="00D2756B" w:rsidP="00B229FA">
      <w:pPr>
        <w:spacing w:after="0" w:line="240" w:lineRule="auto"/>
        <w:ind w:left="288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746FFC">
        <w:rPr>
          <w:rFonts w:ascii="Times New Roman" w:eastAsia="Times New Roman" w:hAnsi="Times New Roman" w:cs="Times New Roman"/>
          <w:sz w:val="24"/>
          <w:szCs w:val="24"/>
        </w:rPr>
        <w:t xml:space="preserve">(For Office use only)      </w:t>
      </w:r>
      <w:r w:rsidRPr="00746FFC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</w:p>
    <w:p w:rsidR="00B229FA" w:rsidRPr="00746FFC" w:rsidRDefault="00D2756B" w:rsidP="00B229FA">
      <w:pPr>
        <w:spacing w:after="0" w:line="240" w:lineRule="auto"/>
        <w:ind w:left="90"/>
        <w:rPr>
          <w:rFonts w:ascii="Times New Roman" w:eastAsia="Times New Roman" w:hAnsi="Times New Roman" w:cs="Times New Roman"/>
          <w:sz w:val="24"/>
          <w:szCs w:val="24"/>
        </w:rPr>
      </w:pPr>
      <w:r w:rsidRPr="00746F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229FA" w:rsidRPr="00746FFC" w:rsidRDefault="00D2756B" w:rsidP="00B229FA">
      <w:pPr>
        <w:spacing w:after="0" w:line="240" w:lineRule="auto"/>
        <w:ind w:left="90"/>
        <w:rPr>
          <w:rFonts w:ascii="Times New Roman" w:eastAsia="Times New Roman" w:hAnsi="Times New Roman" w:cs="Times New Roman"/>
          <w:sz w:val="24"/>
          <w:szCs w:val="24"/>
        </w:rPr>
      </w:pPr>
      <w:r w:rsidRPr="00746FFC">
        <w:rPr>
          <w:rFonts w:ascii="Times New Roman" w:eastAsia="Times New Roman" w:hAnsi="Times New Roman" w:cs="Times New Roman"/>
          <w:sz w:val="24"/>
          <w:szCs w:val="24"/>
        </w:rPr>
        <w:t xml:space="preserve">Checked </w:t>
      </w:r>
      <w:r w:rsidR="00B229FA" w:rsidRPr="00746FFC">
        <w:rPr>
          <w:rFonts w:ascii="Times New Roman" w:eastAsia="Times New Roman" w:hAnsi="Times New Roman" w:cs="Times New Roman"/>
          <w:sz w:val="24"/>
          <w:szCs w:val="24"/>
        </w:rPr>
        <w:t xml:space="preserve">&amp; </w:t>
      </w:r>
      <w:r w:rsidRPr="00746FFC">
        <w:rPr>
          <w:rFonts w:ascii="Times New Roman" w:eastAsia="Times New Roman" w:hAnsi="Times New Roman" w:cs="Times New Roman"/>
          <w:sz w:val="24"/>
          <w:szCs w:val="24"/>
        </w:rPr>
        <w:t>Accepted</w:t>
      </w:r>
      <w:r w:rsidR="00B229FA" w:rsidRPr="00746FFC">
        <w:rPr>
          <w:rFonts w:ascii="Times New Roman" w:eastAsia="Times New Roman" w:hAnsi="Times New Roman" w:cs="Times New Roman"/>
          <w:sz w:val="24"/>
          <w:szCs w:val="24"/>
        </w:rPr>
        <w:t xml:space="preserve"> and forwarded to Controller of Examination for further necessary action with Original Synopsis – 5 Nos. and soft copy CD – </w:t>
      </w:r>
      <w:r w:rsidR="00B03E85" w:rsidRPr="00746FFC">
        <w:rPr>
          <w:rFonts w:ascii="Times New Roman" w:eastAsia="Times New Roman" w:hAnsi="Times New Roman" w:cs="Times New Roman"/>
          <w:sz w:val="24"/>
          <w:szCs w:val="24"/>
        </w:rPr>
        <w:t>1</w:t>
      </w:r>
      <w:r w:rsidR="00B229FA" w:rsidRPr="00746FFC">
        <w:rPr>
          <w:rFonts w:ascii="Times New Roman" w:eastAsia="Times New Roman" w:hAnsi="Times New Roman" w:cs="Times New Roman"/>
          <w:sz w:val="24"/>
          <w:szCs w:val="24"/>
        </w:rPr>
        <w:t xml:space="preserve"> No</w:t>
      </w:r>
      <w:bookmarkStart w:id="0" w:name="_GoBack"/>
      <w:bookmarkEnd w:id="0"/>
      <w:r w:rsidR="00B229FA" w:rsidRPr="00746FF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2756B" w:rsidRPr="00746FFC" w:rsidRDefault="00B229FA" w:rsidP="00B229FA">
      <w:pPr>
        <w:spacing w:after="0" w:line="240" w:lineRule="auto"/>
        <w:ind w:left="2160" w:hanging="21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46FF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2756B" w:rsidRPr="00746FFC" w:rsidRDefault="00D2756B" w:rsidP="00D275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2756B" w:rsidRPr="00746FFC" w:rsidRDefault="00D2756B" w:rsidP="00B229FA">
      <w:pPr>
        <w:spacing w:after="0" w:line="240" w:lineRule="auto"/>
        <w:ind w:left="4230"/>
        <w:rPr>
          <w:rFonts w:ascii="Times New Roman" w:eastAsia="Times New Roman" w:hAnsi="Times New Roman" w:cs="Times New Roman"/>
          <w:sz w:val="24"/>
          <w:szCs w:val="24"/>
        </w:rPr>
      </w:pPr>
      <w:r w:rsidRPr="00746FF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</w:t>
      </w:r>
      <w:r w:rsidRPr="00746FFC">
        <w:rPr>
          <w:rFonts w:ascii="Times New Roman" w:eastAsia="Times New Roman" w:hAnsi="Times New Roman" w:cs="Times New Roman"/>
          <w:sz w:val="24"/>
          <w:szCs w:val="24"/>
        </w:rPr>
        <w:t>D</w:t>
      </w:r>
      <w:r w:rsidR="00B229FA" w:rsidRPr="00746FFC">
        <w:rPr>
          <w:rFonts w:ascii="Times New Roman" w:eastAsia="Times New Roman" w:hAnsi="Times New Roman" w:cs="Times New Roman"/>
          <w:sz w:val="24"/>
          <w:szCs w:val="24"/>
        </w:rPr>
        <w:t>IRECTOR (Research)</w:t>
      </w:r>
    </w:p>
    <w:p w:rsidR="00B229FA" w:rsidRPr="00746FFC" w:rsidRDefault="00B229FA" w:rsidP="00B229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05FC" w:rsidRPr="00746FFC" w:rsidRDefault="00B229FA" w:rsidP="00E71139">
      <w:pPr>
        <w:spacing w:after="0" w:line="240" w:lineRule="auto"/>
        <w:rPr>
          <w:rFonts w:ascii="Times New Roman" w:hAnsi="Times New Roman" w:cs="Times New Roman"/>
        </w:rPr>
      </w:pPr>
      <w:r w:rsidRPr="00746FFC">
        <w:rPr>
          <w:rFonts w:ascii="Times New Roman" w:eastAsia="Times New Roman" w:hAnsi="Times New Roman" w:cs="Times New Roman"/>
          <w:sz w:val="24"/>
          <w:szCs w:val="24"/>
        </w:rPr>
        <w:t>CC: Registrar, Special Officer, Chairman Board of Research Studies, PhD file</w:t>
      </w:r>
      <w:r w:rsidR="00E71139" w:rsidRPr="00746FFC">
        <w:rPr>
          <w:rFonts w:ascii="Times New Roman" w:eastAsia="Times New Roman" w:hAnsi="Times New Roman" w:cs="Times New Roman"/>
          <w:sz w:val="24"/>
          <w:szCs w:val="24"/>
        </w:rPr>
        <w:t>.</w:t>
      </w:r>
    </w:p>
    <w:sectPr w:rsidR="008805FC" w:rsidRPr="00746FFC" w:rsidSect="00305AA5">
      <w:headerReference w:type="default" r:id="rId7"/>
      <w:footerReference w:type="default" r:id="rId8"/>
      <w:pgSz w:w="11909" w:h="16834" w:code="9"/>
      <w:pgMar w:top="1620" w:right="749" w:bottom="80" w:left="1440" w:header="450" w:footer="72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1621" w:rsidRDefault="002E1621">
      <w:pPr>
        <w:spacing w:after="0" w:line="240" w:lineRule="auto"/>
      </w:pPr>
      <w:r>
        <w:separator/>
      </w:r>
    </w:p>
  </w:endnote>
  <w:endnote w:type="continuationSeparator" w:id="0">
    <w:p w:rsidR="002E1621" w:rsidRDefault="002E1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00F" w:rsidRPr="007F700F" w:rsidRDefault="007F700F" w:rsidP="007F700F">
    <w:pPr>
      <w:pStyle w:val="Footer"/>
      <w:jc w:val="center"/>
      <w:rPr>
        <w:color w:val="FF0000"/>
        <w:sz w:val="20"/>
      </w:rPr>
    </w:pPr>
    <w:r w:rsidRPr="007F700F">
      <w:rPr>
        <w:color w:val="FF0000"/>
        <w:sz w:val="20"/>
      </w:rPr>
      <w:t>Controlled Copy</w:t>
    </w:r>
  </w:p>
  <w:p w:rsidR="00B43A85" w:rsidRPr="00746FFC" w:rsidRDefault="00746FFC" w:rsidP="00746FFC">
    <w:pPr>
      <w:pStyle w:val="Footer"/>
      <w:jc w:val="right"/>
      <w:rPr>
        <w:sz w:val="16"/>
      </w:rPr>
    </w:pPr>
    <w:r w:rsidRPr="00746FFC">
      <w:rPr>
        <w:sz w:val="16"/>
      </w:rPr>
      <w:t>F411/ REV 00/ 01.10.12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1621" w:rsidRDefault="002E1621">
      <w:pPr>
        <w:spacing w:after="0" w:line="240" w:lineRule="auto"/>
      </w:pPr>
      <w:r>
        <w:separator/>
      </w:r>
    </w:p>
  </w:footnote>
  <w:footnote w:type="continuationSeparator" w:id="0">
    <w:p w:rsidR="002E1621" w:rsidRDefault="002E16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3378" w:rsidRPr="00B851BA" w:rsidRDefault="00841328" w:rsidP="00841328">
    <w:pPr>
      <w:pStyle w:val="Header"/>
      <w:jc w:val="center"/>
      <w:rPr>
        <w:sz w:val="8"/>
      </w:rPr>
    </w:pPr>
    <w:r w:rsidRPr="00841328">
      <w:rPr>
        <w:noProof/>
      </w:rPr>
      <w:drawing>
        <wp:inline distT="0" distB="0" distL="0" distR="0">
          <wp:extent cx="4276725" cy="952500"/>
          <wp:effectExtent l="19050" t="0" r="9525" b="0"/>
          <wp:docPr id="2" name="Picture 1" descr="C:\Users\ITSUPPORT\Downloads\logo 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TSUPPORT\Downloads\logo new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6725" cy="95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05AA5">
      <w:rPr>
        <w:sz w:val="2"/>
      </w:rPr>
      <w:ptab w:relativeTo="margin" w:alignment="center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C75EF3"/>
    <w:multiLevelType w:val="hybridMultilevel"/>
    <w:tmpl w:val="1822408C"/>
    <w:lvl w:ilvl="0" w:tplc="8DFA2B4A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453"/>
        </w:tabs>
        <w:ind w:left="45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173"/>
        </w:tabs>
        <w:ind w:left="117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3"/>
        </w:tabs>
        <w:ind w:left="189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613"/>
        </w:tabs>
        <w:ind w:left="261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33"/>
        </w:tabs>
        <w:ind w:left="333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53"/>
        </w:tabs>
        <w:ind w:left="405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773"/>
        </w:tabs>
        <w:ind w:left="477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93"/>
        </w:tabs>
        <w:ind w:left="549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8B56A4"/>
    <w:rsid w:val="00073C0C"/>
    <w:rsid w:val="00085CE1"/>
    <w:rsid w:val="00090701"/>
    <w:rsid w:val="000D2D50"/>
    <w:rsid w:val="00110F9B"/>
    <w:rsid w:val="002E1621"/>
    <w:rsid w:val="00305AA5"/>
    <w:rsid w:val="00613712"/>
    <w:rsid w:val="00746FFC"/>
    <w:rsid w:val="007F700F"/>
    <w:rsid w:val="00841328"/>
    <w:rsid w:val="008805FC"/>
    <w:rsid w:val="0089732C"/>
    <w:rsid w:val="008B56A4"/>
    <w:rsid w:val="009735CB"/>
    <w:rsid w:val="00993C33"/>
    <w:rsid w:val="00A25B52"/>
    <w:rsid w:val="00A85046"/>
    <w:rsid w:val="00A962A8"/>
    <w:rsid w:val="00B03E85"/>
    <w:rsid w:val="00B229FA"/>
    <w:rsid w:val="00B61EB8"/>
    <w:rsid w:val="00B851BA"/>
    <w:rsid w:val="00BB61CD"/>
    <w:rsid w:val="00D2756B"/>
    <w:rsid w:val="00E35394"/>
    <w:rsid w:val="00E71139"/>
    <w:rsid w:val="00E86FB2"/>
    <w:rsid w:val="00F15334"/>
    <w:rsid w:val="00F210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61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2756B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D2756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2756B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D2756B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56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962A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PhD%20revised%20form\PhD%20Synopsis%20Submiss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PhD Synopsis Submission form.dotx</Template>
  <TotalTime>22</TotalTime>
  <Pages>2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ITSUPPORT</cp:lastModifiedBy>
  <cp:revision>8</cp:revision>
  <cp:lastPrinted>2012-12-24T09:03:00Z</cp:lastPrinted>
  <dcterms:created xsi:type="dcterms:W3CDTF">2012-10-01T06:53:00Z</dcterms:created>
  <dcterms:modified xsi:type="dcterms:W3CDTF">2018-01-12T10:36:00Z</dcterms:modified>
</cp:coreProperties>
</file>